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3CB" w:rsidRDefault="003613CB">
      <w:pPr>
        <w:rPr>
          <w:lang w:val="hr-HR"/>
        </w:rPr>
      </w:pPr>
      <w:r>
        <w:rPr>
          <w:lang w:val="hr-HR"/>
        </w:rPr>
        <w:t>Stručni posjet LDC  Dalmatina (Konzum) u Dugopolju</w:t>
      </w:r>
    </w:p>
    <w:p w:rsidR="003613CB" w:rsidRDefault="003613CB">
      <w:pPr>
        <w:rPr>
          <w:lang w:val="hr-HR"/>
        </w:rPr>
      </w:pPr>
    </w:p>
    <w:p w:rsidR="003613CB" w:rsidRDefault="003613CB" w:rsidP="00876928">
      <w:pPr>
        <w:spacing w:after="40"/>
        <w:jc w:val="both"/>
        <w:rPr>
          <w:lang w:val="hr-HR"/>
        </w:rPr>
      </w:pPr>
      <w:r w:rsidRPr="0085346A">
        <w:t>Dana 1</w:t>
      </w:r>
      <w:r>
        <w:t>3</w:t>
      </w:r>
      <w:r w:rsidRPr="0085346A">
        <w:t>.1</w:t>
      </w:r>
      <w:r>
        <w:t>2</w:t>
      </w:r>
      <w:r w:rsidRPr="0085346A">
        <w:t>.201</w:t>
      </w:r>
      <w:r>
        <w:t>6</w:t>
      </w:r>
      <w:r w:rsidRPr="0085346A">
        <w:t xml:space="preserve">. učenici drugih razreda programa Komercijalist u pratnji profesorica </w:t>
      </w:r>
      <w:r>
        <w:t>Snježane Giovanelli i Jas</w:t>
      </w:r>
      <w:r w:rsidRPr="0085346A">
        <w:t>enke Rašetina</w:t>
      </w:r>
      <w:r>
        <w:t xml:space="preserve"> </w:t>
      </w:r>
      <w:r w:rsidRPr="0085346A">
        <w:t xml:space="preserve">posjetili su </w:t>
      </w:r>
      <w:r>
        <w:rPr>
          <w:lang w:val="hr-HR"/>
        </w:rPr>
        <w:t xml:space="preserve">logističko-distributivni centar koji su Agrokor i Konzum izgradili 2011. godine u Dugopolju. </w:t>
      </w:r>
    </w:p>
    <w:p w:rsidR="003613CB" w:rsidRDefault="003613CB" w:rsidP="00876928">
      <w:pPr>
        <w:spacing w:after="40"/>
        <w:jc w:val="both"/>
        <w:rPr>
          <w:lang w:val="hr-HR"/>
        </w:rPr>
      </w:pPr>
      <w:r w:rsidRPr="001C4D04">
        <w:t xml:space="preserve">LDC Dalmatina </w:t>
      </w:r>
      <w:r>
        <w:t xml:space="preserve">u Dugopolju  je </w:t>
      </w:r>
      <w:r w:rsidRPr="001C4D04">
        <w:t xml:space="preserve">drugi najmoderniji logističko-distributivni centar </w:t>
      </w:r>
      <w:r>
        <w:t xml:space="preserve">i </w:t>
      </w:r>
      <w:r w:rsidRPr="001C4D04">
        <w:t>ujedno najveći u regiji, s ukupnom površinom većom od 80.000 m</w:t>
      </w:r>
      <w:r w:rsidRPr="00E052B8">
        <w:rPr>
          <w:vertAlign w:val="superscript"/>
        </w:rPr>
        <w:t>2</w:t>
      </w:r>
      <w:r w:rsidRPr="001C4D04">
        <w:t xml:space="preserve">. </w:t>
      </w:r>
    </w:p>
    <w:p w:rsidR="003613CB" w:rsidRPr="0085346A" w:rsidRDefault="003613CB" w:rsidP="00876928">
      <w:pPr>
        <w:spacing w:after="40"/>
        <w:jc w:val="both"/>
      </w:pPr>
      <w:r w:rsidRPr="0085346A">
        <w:t xml:space="preserve">Uz stručno vodstvo </w:t>
      </w:r>
      <w:r>
        <w:t xml:space="preserve">gdina. Kelave i njegovih suradnika učenici su </w:t>
      </w:r>
      <w:r w:rsidRPr="0085346A">
        <w:t>dobili priliku da u praksi promotre i dožive nastavne sadržaje koje su upoznali kroz stručn</w:t>
      </w:r>
      <w:r>
        <w:t>e</w:t>
      </w:r>
      <w:r w:rsidRPr="0085346A">
        <w:t xml:space="preserve"> predmet</w:t>
      </w:r>
      <w:r>
        <w:t>e:</w:t>
      </w:r>
      <w:r w:rsidRPr="0085346A">
        <w:t xml:space="preserve"> Trgovinsko poslovanje</w:t>
      </w:r>
      <w:r>
        <w:t>,</w:t>
      </w:r>
      <w:r w:rsidRPr="0085346A">
        <w:t xml:space="preserve"> Strukovne vježbe</w:t>
      </w:r>
      <w:r w:rsidRPr="001C4D04">
        <w:t xml:space="preserve"> </w:t>
      </w:r>
      <w:r>
        <w:t xml:space="preserve">i </w:t>
      </w:r>
      <w:r w:rsidRPr="0085346A">
        <w:t>Poznavanje robe.</w:t>
      </w: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  <w:r>
        <w:rPr>
          <w:noProof/>
          <w:lang w:val="hr-HR"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8pt;margin-top:-.55pt;width:495pt;height:325.05pt;z-index:251655168">
            <v:imagedata r:id="rId4" o:title=""/>
          </v:shape>
        </w:pict>
      </w: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  <w:r>
        <w:rPr>
          <w:noProof/>
          <w:lang w:val="hr-HR" w:eastAsia="hr-HR"/>
        </w:rPr>
        <w:pict>
          <v:shape id="_x0000_s1027" type="#_x0000_t75" style="position:absolute;margin-left:27pt;margin-top:-9pt;width:405.4pt;height:303.65pt;z-index:251659264">
            <v:imagedata r:id="rId5" o:title=""/>
          </v:shape>
        </w:pict>
      </w: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  <w:r>
        <w:rPr>
          <w:noProof/>
          <w:lang w:val="hr-HR" w:eastAsia="hr-HR"/>
        </w:rPr>
        <w:pict>
          <v:shape id="_x0000_s1028" type="#_x0000_t75" style="position:absolute;margin-left:27pt;margin-top:1.75pt;width:434.35pt;height:325.95pt;z-index:251658240">
            <v:imagedata r:id="rId6" o:title=""/>
          </v:shape>
        </w:pict>
      </w: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  <w:r w:rsidRPr="004D04D9">
        <w:rPr>
          <w:lang w:val="hr-HR"/>
        </w:rPr>
        <w:pict>
          <v:shape id="_x0000_i1025" type="#_x0000_t75" style="width:465pt;height:620.25pt">
            <v:imagedata r:id="rId7" o:title=""/>
          </v:shape>
        </w:pict>
      </w:r>
    </w:p>
    <w:p w:rsidR="003613CB" w:rsidRDefault="003613CB">
      <w:pPr>
        <w:rPr>
          <w:lang w:val="hr-HR"/>
        </w:rPr>
      </w:pPr>
      <w:r>
        <w:rPr>
          <w:noProof/>
          <w:lang w:val="hr-HR" w:eastAsia="hr-HR"/>
        </w:rPr>
        <w:pict>
          <v:shape id="_x0000_s1029" type="#_x0000_t75" style="position:absolute;margin-left:.35pt;margin-top:248.1pt;width:469.55pt;height:626.1pt;z-index:251656192">
            <v:imagedata r:id="rId7" o:title=""/>
          </v:shape>
        </w:pict>
      </w: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  <w:r>
        <w:rPr>
          <w:noProof/>
          <w:lang w:val="hr-HR" w:eastAsia="hr-HR"/>
        </w:rPr>
        <w:pict>
          <v:shape id="_x0000_s1030" type="#_x0000_t75" style="position:absolute;margin-left:9pt;margin-top:-27pt;width:469.55pt;height:626.1pt;z-index:251657216">
            <v:imagedata r:id="rId8" o:title=""/>
          </v:shape>
        </w:pict>
      </w: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Default="003613CB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Pr="00C42F06" w:rsidRDefault="003613CB" w:rsidP="00C42F06">
      <w:pPr>
        <w:rPr>
          <w:lang w:val="hr-HR"/>
        </w:rPr>
      </w:pPr>
    </w:p>
    <w:p w:rsidR="003613CB" w:rsidRDefault="003613CB" w:rsidP="00C42F06">
      <w:pPr>
        <w:rPr>
          <w:lang w:val="hr-HR"/>
        </w:rPr>
      </w:pPr>
    </w:p>
    <w:p w:rsidR="003613CB" w:rsidRDefault="003613CB" w:rsidP="00C42F06">
      <w:pPr>
        <w:tabs>
          <w:tab w:val="left" w:pos="2489"/>
        </w:tabs>
        <w:rPr>
          <w:lang w:val="hr-HR"/>
        </w:rPr>
      </w:pPr>
      <w:r>
        <w:rPr>
          <w:lang w:val="hr-HR"/>
        </w:rPr>
        <w:tab/>
      </w:r>
    </w:p>
    <w:p w:rsidR="003613CB" w:rsidRDefault="003613CB" w:rsidP="00C42F06">
      <w:pPr>
        <w:tabs>
          <w:tab w:val="left" w:pos="2489"/>
        </w:tabs>
        <w:rPr>
          <w:lang w:val="hr-HR"/>
        </w:rPr>
      </w:pPr>
    </w:p>
    <w:p w:rsidR="003613CB" w:rsidRDefault="003613CB" w:rsidP="00C42F06">
      <w:pPr>
        <w:tabs>
          <w:tab w:val="left" w:pos="2489"/>
        </w:tabs>
        <w:rPr>
          <w:lang w:val="hr-HR"/>
        </w:rPr>
      </w:pPr>
    </w:p>
    <w:p w:rsidR="003613CB" w:rsidRDefault="003613CB" w:rsidP="00C42F06">
      <w:pPr>
        <w:tabs>
          <w:tab w:val="left" w:pos="2489"/>
        </w:tabs>
        <w:rPr>
          <w:lang w:val="hr-HR"/>
        </w:rPr>
      </w:pPr>
    </w:p>
    <w:p w:rsidR="003613CB" w:rsidRPr="00C42F06" w:rsidRDefault="003613CB" w:rsidP="00C42F06">
      <w:pPr>
        <w:tabs>
          <w:tab w:val="left" w:pos="2489"/>
        </w:tabs>
        <w:rPr>
          <w:lang w:val="hr-HR"/>
        </w:rPr>
      </w:pPr>
      <w:r>
        <w:rPr>
          <w:noProof/>
          <w:lang w:val="hr-HR" w:eastAsia="hr-HR"/>
        </w:rPr>
        <w:pict>
          <v:shape id="_x0000_s1031" type="#_x0000_t75" style="position:absolute;margin-left:0;margin-top:-9pt;width:458.95pt;height:612pt;z-index:251660288">
            <v:imagedata r:id="rId9" o:title=""/>
          </v:shape>
        </w:pict>
      </w:r>
    </w:p>
    <w:sectPr w:rsidR="003613CB" w:rsidRPr="00C42F06" w:rsidSect="002944E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2C22"/>
    <w:rsid w:val="001C4D04"/>
    <w:rsid w:val="00267834"/>
    <w:rsid w:val="002944EA"/>
    <w:rsid w:val="003613CB"/>
    <w:rsid w:val="0041378B"/>
    <w:rsid w:val="00427FAA"/>
    <w:rsid w:val="004A5084"/>
    <w:rsid w:val="004D04D9"/>
    <w:rsid w:val="005F58EA"/>
    <w:rsid w:val="00642DA7"/>
    <w:rsid w:val="00772302"/>
    <w:rsid w:val="007C4E14"/>
    <w:rsid w:val="0085346A"/>
    <w:rsid w:val="00876928"/>
    <w:rsid w:val="0096259E"/>
    <w:rsid w:val="00C42F06"/>
    <w:rsid w:val="00CD0D7E"/>
    <w:rsid w:val="00D82C22"/>
    <w:rsid w:val="00E052B8"/>
    <w:rsid w:val="00FC6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44EA"/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31</TotalTime>
  <Pages>5</Pages>
  <Words>120</Words>
  <Characters>685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Jase</dc:creator>
  <cp:keywords/>
  <dc:description/>
  <cp:lastModifiedBy>.</cp:lastModifiedBy>
  <cp:revision>9</cp:revision>
  <dcterms:created xsi:type="dcterms:W3CDTF">2016-12-14T08:15:00Z</dcterms:created>
  <dcterms:modified xsi:type="dcterms:W3CDTF">2016-12-14T12:49:00Z</dcterms:modified>
</cp:coreProperties>
</file>